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7A7" w:rsidRPr="00F3105B" w:rsidRDefault="003D37A7" w:rsidP="004B5109">
      <w:pPr>
        <w:rPr>
          <w:rFonts w:ascii="Times New Roman" w:hAnsi="Times New Roman"/>
          <w:b/>
          <w:sz w:val="28"/>
          <w:szCs w:val="28"/>
        </w:rPr>
      </w:pPr>
      <w:r w:rsidRPr="00424B83">
        <w:rPr>
          <w:rFonts w:ascii="Times New Roman" w:hAnsi="Times New Roman"/>
          <w:b/>
          <w:noProof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182.25pt;height:114pt;visibility:visible">
            <v:imagedata r:id="rId4" o:title=""/>
          </v:shape>
        </w:pict>
      </w:r>
      <w:r w:rsidRPr="00F3105B">
        <w:rPr>
          <w:rFonts w:ascii="Times New Roman" w:hAnsi="Times New Roman"/>
          <w:b/>
          <w:sz w:val="28"/>
          <w:szCs w:val="28"/>
        </w:rPr>
        <w:t>Внимание</w:t>
      </w:r>
      <w:r>
        <w:rPr>
          <w:rFonts w:ascii="Times New Roman" w:hAnsi="Times New Roman"/>
          <w:b/>
          <w:sz w:val="28"/>
          <w:szCs w:val="28"/>
        </w:rPr>
        <w:t xml:space="preserve"> родителям!</w:t>
      </w:r>
    </w:p>
    <w:p w:rsidR="003D37A7" w:rsidRDefault="003D37A7" w:rsidP="004B5109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F3105B">
        <w:rPr>
          <w:rFonts w:ascii="Times New Roman" w:hAnsi="Times New Roman"/>
          <w:sz w:val="28"/>
          <w:szCs w:val="28"/>
        </w:rPr>
        <w:t>25 сентября 2020 года Татарстанское региональное отделение</w:t>
      </w:r>
      <w:r>
        <w:rPr>
          <w:rFonts w:ascii="Times New Roman" w:hAnsi="Times New Roman"/>
          <w:sz w:val="28"/>
          <w:szCs w:val="28"/>
        </w:rPr>
        <w:t xml:space="preserve"> Общероссийской общественной организации «Ассоциация юристов России» проводит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очередной Всероссийский день бесплатной юридической помощи.</w:t>
      </w:r>
    </w:p>
    <w:p w:rsidR="003D37A7" w:rsidRDefault="003D37A7" w:rsidP="004B5109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Мероприятие планируется провести в удаленном формате (консультирование граждан посредством телефонной связи) в г.Казани с 9.00 часов до 16.30 часов.</w:t>
      </w:r>
    </w:p>
    <w:p w:rsidR="003D37A7" w:rsidRPr="00F3105B" w:rsidRDefault="003D37A7" w:rsidP="004B5109">
      <w:pPr>
        <w:pStyle w:val="NormalWeb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F3105B">
        <w:rPr>
          <w:sz w:val="28"/>
          <w:szCs w:val="28"/>
        </w:rPr>
        <w:t xml:space="preserve">Бесплатную юридическую помощь в </w:t>
      </w:r>
      <w:r>
        <w:rPr>
          <w:sz w:val="28"/>
          <w:szCs w:val="28"/>
        </w:rPr>
        <w:t>г.</w:t>
      </w:r>
      <w:r w:rsidRPr="00F3105B">
        <w:rPr>
          <w:sz w:val="28"/>
          <w:szCs w:val="28"/>
        </w:rPr>
        <w:t xml:space="preserve">Казани можно получить по номерам телефонов: +7(800)-201-16-00, +7(843)238-10-00, +7(987)205-00-63 (WhatsApp), сообщает Ассоциация юристов России. </w:t>
      </w:r>
    </w:p>
    <w:p w:rsidR="003D37A7" w:rsidRPr="00F3105B" w:rsidRDefault="003D37A7" w:rsidP="004B5109">
      <w:pPr>
        <w:pStyle w:val="NormalWeb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F3105B">
        <w:rPr>
          <w:sz w:val="28"/>
          <w:szCs w:val="28"/>
        </w:rPr>
        <w:t xml:space="preserve">Консультировать жителей будут специалисты Отделения Пенсионного фонда РФ по РТ, Управления Федеральной службы судебных приставов по РТ, Нотариальной палаты РТ, Бюро технической инвентаризации РТ, Адвокатской палаты РТ, Министерства труда, занятости и социальной защиты РТ, Конституционного суда РТ, Министерства юстиции РТ, Татарстанского регионального отделения Ассоциации юристов России. </w:t>
      </w:r>
    </w:p>
    <w:p w:rsidR="003D37A7" w:rsidRPr="00F3105B" w:rsidRDefault="003D37A7" w:rsidP="00F3105B">
      <w:pPr>
        <w:jc w:val="both"/>
        <w:rPr>
          <w:rFonts w:ascii="Times New Roman" w:hAnsi="Times New Roman"/>
          <w:sz w:val="28"/>
          <w:szCs w:val="28"/>
        </w:rPr>
      </w:pPr>
    </w:p>
    <w:sectPr w:rsidR="003D37A7" w:rsidRPr="00F3105B" w:rsidSect="00F82A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01E0F"/>
    <w:rsid w:val="003D37A7"/>
    <w:rsid w:val="00424B83"/>
    <w:rsid w:val="004B5109"/>
    <w:rsid w:val="00647839"/>
    <w:rsid w:val="006D49B9"/>
    <w:rsid w:val="00A4317D"/>
    <w:rsid w:val="00C01E0F"/>
    <w:rsid w:val="00DB1245"/>
    <w:rsid w:val="00DD54F8"/>
    <w:rsid w:val="00F3105B"/>
    <w:rsid w:val="00F82A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2AEB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F3105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4B51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B51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570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143</Words>
  <Characters>816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Внимание родителям</dc:title>
  <dc:subject/>
  <dc:creator>marina</dc:creator>
  <cp:keywords/>
  <dc:description/>
  <cp:lastModifiedBy>Роза Ахатовна</cp:lastModifiedBy>
  <cp:revision>2</cp:revision>
  <dcterms:created xsi:type="dcterms:W3CDTF">2020-09-25T05:59:00Z</dcterms:created>
  <dcterms:modified xsi:type="dcterms:W3CDTF">2020-09-25T05:59:00Z</dcterms:modified>
</cp:coreProperties>
</file>